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5F" w:rsidRDefault="00F31CB1">
      <w:r>
        <w:rPr>
          <w:noProof/>
          <w:color w:val="0000FF"/>
          <w:lang w:eastAsia="en-GB"/>
        </w:rPr>
        <w:drawing>
          <wp:inline distT="0" distB="0" distL="0" distR="0" wp14:anchorId="02D8C8B9" wp14:editId="3E4D0477">
            <wp:extent cx="5874858" cy="8829675"/>
            <wp:effectExtent l="0" t="0" r="0" b="0"/>
            <wp:docPr id="1" name="irc_mi" descr="Image result for great fire of london colouring pag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eat fire of london colouring pag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4248" r="33660" b="3922"/>
                    <a:stretch/>
                  </pic:blipFill>
                  <pic:spPr bwMode="auto">
                    <a:xfrm>
                      <a:off x="0" y="0"/>
                      <a:ext cx="5876925" cy="88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860" w:rsidRDefault="008D6860">
      <w:bookmarkStart w:id="0" w:name="_GoBack"/>
      <w:r>
        <w:rPr>
          <w:noProof/>
          <w:color w:val="0000FF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-2300605</wp:posOffset>
            </wp:positionH>
            <wp:positionV relativeFrom="paragraph">
              <wp:posOffset>920115</wp:posOffset>
            </wp:positionV>
            <wp:extent cx="10247624" cy="7172325"/>
            <wp:effectExtent l="0" t="5715" r="0" b="0"/>
            <wp:wrapNone/>
            <wp:docPr id="2" name="irc_mi" descr="Image result for great fire of london colouring page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reat fire of london colouring page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47624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6860" w:rsidSect="00F31C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CB1"/>
    <w:rsid w:val="008D6860"/>
    <w:rsid w:val="00EB465F"/>
    <w:rsid w:val="00F3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google.co.uk/url?sa=i&amp;rct=j&amp;q=&amp;esrc=s&amp;source=images&amp;cd=&amp;cad=rja&amp;uact=8&amp;ved=0ahUKEwiikuza1pzUAhVKJsAKHRpABpAQjRwIBw&amp;url=https://www.theschoolrun.com/homework-help/great-fire-london&amp;psig=AFQjCNH4TNyZLgbrgepFiAZwgPNmaioQyA&amp;ust=149640485927726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google.co.uk/url?sa=i&amp;rct=j&amp;q=&amp;esrc=s&amp;source=images&amp;cd=&amp;cad=rja&amp;uact=8&amp;ved=0ahUKEwjTvdXh1ZzUAhVEL8AKHYiPDhEQjRwIBw&amp;url=http://www.twinkl.co.uk/resource/t-c-7640-the-great-fire-of-london-colouring-page&amp;psig=AFQjCNH4TNyZLgbrgepFiAZwgPNmaioQyA&amp;ust=149640485927726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C1B62619.dotm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Connolly</dc:creator>
  <cp:lastModifiedBy>D Connolly</cp:lastModifiedBy>
  <cp:revision>2</cp:revision>
  <cp:lastPrinted>2017-06-01T12:44:00Z</cp:lastPrinted>
  <dcterms:created xsi:type="dcterms:W3CDTF">2017-06-01T12:39:00Z</dcterms:created>
  <dcterms:modified xsi:type="dcterms:W3CDTF">2017-06-01T12:48:00Z</dcterms:modified>
</cp:coreProperties>
</file>